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2C8" w:rsidRPr="00FA642F" w:rsidRDefault="00BA4D36" w:rsidP="00FA642F">
      <w:pPr>
        <w:pStyle w:val="Heading1"/>
      </w:pPr>
      <w:bookmarkStart w:id="0" w:name="_GoBack"/>
      <w:bookmarkEnd w:id="0"/>
      <w:r w:rsidRPr="00FA642F">
        <w:t xml:space="preserve">HEADING 1: TIMES NEW ROMAN | </w:t>
      </w:r>
      <w:proofErr w:type="gramStart"/>
      <w:r w:rsidRPr="00FA642F">
        <w:t>16  PT</w:t>
      </w:r>
      <w:proofErr w:type="gramEnd"/>
      <w:r w:rsidRPr="00FA642F">
        <w:t xml:space="preserve"> | CAPS UNDERSCORE | SPACING 30PT BEFORE | 15 PT AFTER</w:t>
      </w:r>
    </w:p>
    <w:p w:rsidR="00BA4D36" w:rsidRPr="00BA4D36" w:rsidRDefault="00393715" w:rsidP="00BA4D36">
      <w:pPr>
        <w:pStyle w:val="Heading2"/>
        <w:rPr>
          <w:rFonts w:cs="Times New Roman"/>
          <w:smallCaps w:val="0"/>
          <w:szCs w:val="28"/>
        </w:rPr>
      </w:pPr>
      <w:r>
        <w:rPr>
          <w:rFonts w:cs="Times New Roman"/>
          <w:szCs w:val="28"/>
        </w:rPr>
        <w:t>Heading 2: Ti</w:t>
      </w:r>
      <w:r w:rsidR="00BA4D36" w:rsidRPr="00BA4D36">
        <w:rPr>
          <w:rFonts w:cs="Times New Roman"/>
          <w:szCs w:val="28"/>
        </w:rPr>
        <w:t>m</w:t>
      </w:r>
      <w:r w:rsidR="006D5B69">
        <w:rPr>
          <w:rFonts w:cs="Times New Roman"/>
          <w:smallCaps w:val="0"/>
          <w:szCs w:val="28"/>
        </w:rPr>
        <w:t>e</w:t>
      </w:r>
      <w:r w:rsidR="00BA4D36" w:rsidRPr="00BA4D36">
        <w:rPr>
          <w:rFonts w:cs="Times New Roman"/>
          <w:szCs w:val="28"/>
        </w:rPr>
        <w:t>s New Roman | 14 PT | Small Caps | Single Space</w:t>
      </w:r>
      <w:r w:rsidR="006D5B69">
        <w:rPr>
          <w:rFonts w:cs="Times New Roman"/>
          <w:smallCaps w:val="0"/>
          <w:szCs w:val="28"/>
        </w:rPr>
        <w:t xml:space="preserve"> | Space Before: 0 | Space After</w:t>
      </w:r>
      <w:r w:rsidR="00BA4D36" w:rsidRPr="00BA4D36">
        <w:rPr>
          <w:rFonts w:cs="Times New Roman"/>
          <w:szCs w:val="28"/>
        </w:rPr>
        <w:t>: 10 PT</w:t>
      </w:r>
    </w:p>
    <w:p w:rsidR="00BA4D36" w:rsidRPr="00FA642F" w:rsidRDefault="00BA4D36" w:rsidP="00FA642F">
      <w:pPr>
        <w:pStyle w:val="Heading3"/>
      </w:pPr>
      <w:r w:rsidRPr="00FA642F">
        <w:t>Heading 3: Based on Heading 2 | 11 PT</w:t>
      </w:r>
    </w:p>
    <w:p w:rsidR="00BA4D36" w:rsidRPr="00BA4D36" w:rsidRDefault="00BA4D36" w:rsidP="006D5B69">
      <w:pPr>
        <w:pStyle w:val="Heading4"/>
      </w:pPr>
      <w:r w:rsidRPr="00BA4D36">
        <w:t xml:space="preserve">Sample Heading 4: Based on Heading 2 | Times New Roman 10 </w:t>
      </w:r>
      <w:proofErr w:type="spellStart"/>
      <w:r w:rsidRPr="00BA4D36">
        <w:t>pt</w:t>
      </w:r>
      <w:proofErr w:type="spellEnd"/>
      <w:r w:rsidRPr="00BA4D36">
        <w:t xml:space="preserve"> | Italics | Standard Case</w:t>
      </w:r>
    </w:p>
    <w:p w:rsidR="00BA4D36" w:rsidRDefault="00BA4D36" w:rsidP="006D5B69">
      <w:pPr>
        <w:pStyle w:val="Heading5"/>
      </w:pPr>
      <w:r w:rsidRPr="00BA4D36">
        <w:t xml:space="preserve">Sample </w:t>
      </w:r>
      <w:r>
        <w:t>H</w:t>
      </w:r>
      <w:r w:rsidRPr="00BA4D36">
        <w:t xml:space="preserve">eading 5: Based on Heading 2 | Arial 9 </w:t>
      </w:r>
      <w:proofErr w:type="spellStart"/>
      <w:r w:rsidRPr="00BA4D36">
        <w:t>pt</w:t>
      </w:r>
      <w:proofErr w:type="spellEnd"/>
    </w:p>
    <w:p w:rsidR="00FA642F" w:rsidRPr="00FA642F" w:rsidRDefault="00BA4D36" w:rsidP="00EB1F5F">
      <w:r w:rsidRPr="00BA4D36">
        <w:t>Sample normal paragraph</w:t>
      </w:r>
      <w:r w:rsidR="0083121D">
        <w:t>.</w:t>
      </w:r>
      <w:r w:rsidR="004737F9">
        <w:t xml:space="preserve"> </w:t>
      </w:r>
      <w:r w:rsidR="0083121D">
        <w:t>T</w:t>
      </w:r>
      <w:r w:rsidR="004737F9">
        <w:t>hese styles are set</w:t>
      </w:r>
      <w:r w:rsidRPr="00BA4D36">
        <w:t xml:space="preserve"> </w:t>
      </w:r>
      <w:r w:rsidR="0083121D">
        <w:t xml:space="preserve">in styles above for this document. </w:t>
      </w:r>
    </w:p>
    <w:sectPr w:rsidR="00FA642F" w:rsidRPr="00FA642F" w:rsidSect="00CC29F4">
      <w:footerReference w:type="default" r:id="rId6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6836" w:rsidRDefault="00616836" w:rsidP="00CC29F4">
      <w:pPr>
        <w:spacing w:line="240" w:lineRule="auto"/>
      </w:pPr>
      <w:r>
        <w:separator/>
      </w:r>
    </w:p>
  </w:endnote>
  <w:endnote w:type="continuationSeparator" w:id="0">
    <w:p w:rsidR="00616836" w:rsidRDefault="00616836" w:rsidP="00CC29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727027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C29F4" w:rsidRDefault="00CC29F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597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C29F4" w:rsidRDefault="00CC29F4">
    <w:pPr>
      <w:pStyle w:val="Footer"/>
    </w:pPr>
    <w:r>
      <w:t>[Name and short title of document including course number if appropriate]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6836" w:rsidRDefault="00616836" w:rsidP="00CC29F4">
      <w:pPr>
        <w:spacing w:line="240" w:lineRule="auto"/>
      </w:pPr>
      <w:r>
        <w:separator/>
      </w:r>
    </w:p>
  </w:footnote>
  <w:footnote w:type="continuationSeparator" w:id="0">
    <w:p w:rsidR="00616836" w:rsidRDefault="00616836" w:rsidP="00CC29F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9F4"/>
    <w:rsid w:val="001E4CF9"/>
    <w:rsid w:val="00393715"/>
    <w:rsid w:val="004737F9"/>
    <w:rsid w:val="005A1002"/>
    <w:rsid w:val="00616836"/>
    <w:rsid w:val="006D5B69"/>
    <w:rsid w:val="0083121D"/>
    <w:rsid w:val="00985974"/>
    <w:rsid w:val="00AE3CC5"/>
    <w:rsid w:val="00B84930"/>
    <w:rsid w:val="00BA4D36"/>
    <w:rsid w:val="00CC29F4"/>
    <w:rsid w:val="00DD02C8"/>
    <w:rsid w:val="00EB1F5F"/>
    <w:rsid w:val="00FA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3BE92D-5825-4CAB-B5C3-3FA4ECCC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1F5F"/>
    <w:pPr>
      <w:spacing w:after="0"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642F"/>
    <w:pPr>
      <w:keepNext/>
      <w:keepLines/>
      <w:pBdr>
        <w:bottom w:val="single" w:sz="4" w:space="1" w:color="auto"/>
      </w:pBdr>
      <w:spacing w:before="600" w:after="300"/>
      <w:outlineLvl w:val="0"/>
    </w:pPr>
    <w:rPr>
      <w:rFonts w:eastAsiaTheme="majorEastAsia" w:cstheme="majorBidi"/>
      <w:cap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5B69"/>
    <w:pPr>
      <w:keepNext/>
      <w:keepLines/>
      <w:spacing w:after="200" w:line="240" w:lineRule="auto"/>
      <w:outlineLvl w:val="1"/>
    </w:pPr>
    <w:rPr>
      <w:rFonts w:eastAsiaTheme="majorEastAsia" w:cstheme="majorBidi"/>
      <w:smallCaps/>
      <w:sz w:val="28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6D5B69"/>
    <w:pPr>
      <w:outlineLvl w:val="2"/>
    </w:pPr>
    <w:rPr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5B69"/>
    <w:pPr>
      <w:keepNext/>
      <w:keepLines/>
      <w:spacing w:after="200" w:line="240" w:lineRule="auto"/>
      <w:outlineLvl w:val="3"/>
    </w:pPr>
    <w:rPr>
      <w:rFonts w:eastAsiaTheme="majorEastAsia" w:cstheme="majorBidi"/>
      <w:i/>
      <w:iCs/>
      <w:sz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5B69"/>
    <w:pPr>
      <w:keepNext/>
      <w:keepLines/>
      <w:spacing w:after="200" w:line="240" w:lineRule="auto"/>
      <w:outlineLvl w:val="4"/>
    </w:pPr>
    <w:rPr>
      <w:rFonts w:ascii="Arial" w:eastAsiaTheme="majorEastAsia" w:hAnsi="Arial" w:cstheme="majorBidi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42F"/>
    <w:rPr>
      <w:rFonts w:ascii="Times New Roman" w:eastAsiaTheme="majorEastAsia" w:hAnsi="Times New Roman" w:cstheme="majorBidi"/>
      <w:cap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5B69"/>
    <w:rPr>
      <w:rFonts w:ascii="Times New Roman" w:eastAsiaTheme="majorEastAsia" w:hAnsi="Times New Roman" w:cstheme="majorBidi"/>
      <w:smallCap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D5B69"/>
    <w:rPr>
      <w:rFonts w:ascii="Times New Roman" w:eastAsiaTheme="majorEastAsia" w:hAnsi="Times New Roman" w:cstheme="majorBidi"/>
      <w:smallCaps/>
      <w:szCs w:val="24"/>
    </w:rPr>
  </w:style>
  <w:style w:type="paragraph" w:styleId="Header">
    <w:name w:val="header"/>
    <w:basedOn w:val="Normal"/>
    <w:link w:val="HeaderChar"/>
    <w:uiPriority w:val="99"/>
    <w:unhideWhenUsed/>
    <w:rsid w:val="00CC29F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29F4"/>
  </w:style>
  <w:style w:type="paragraph" w:styleId="Footer">
    <w:name w:val="footer"/>
    <w:basedOn w:val="Normal"/>
    <w:link w:val="FooterChar"/>
    <w:uiPriority w:val="99"/>
    <w:unhideWhenUsed/>
    <w:rsid w:val="00CC29F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29F4"/>
  </w:style>
  <w:style w:type="paragraph" w:customStyle="1" w:styleId="Maitripaformatted">
    <w:name w:val="Maitripa formatted"/>
    <w:basedOn w:val="Normal"/>
    <w:link w:val="MaitripaformattedChar"/>
    <w:rsid w:val="00EB1F5F"/>
    <w:pPr>
      <w:spacing w:after="200"/>
      <w:ind w:firstLine="360"/>
    </w:pPr>
    <w:rPr>
      <w:rFonts w:cs="Times New Roman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5B69"/>
    <w:rPr>
      <w:rFonts w:ascii="Times New Roman" w:eastAsiaTheme="majorEastAsia" w:hAnsi="Times New Roman" w:cstheme="majorBidi"/>
      <w:i/>
      <w:iCs/>
      <w:sz w:val="20"/>
    </w:rPr>
  </w:style>
  <w:style w:type="character" w:customStyle="1" w:styleId="MaitripaformattedChar">
    <w:name w:val="Maitripa formatted Char"/>
    <w:basedOn w:val="DefaultParagraphFont"/>
    <w:link w:val="Maitripaformatted"/>
    <w:rsid w:val="00EB1F5F"/>
    <w:rPr>
      <w:rFonts w:ascii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D5B69"/>
    <w:rPr>
      <w:rFonts w:ascii="Arial" w:eastAsiaTheme="majorEastAsia" w:hAnsi="Arial" w:cstheme="majorBidi"/>
      <w:sz w:val="18"/>
    </w:rPr>
  </w:style>
  <w:style w:type="paragraph" w:styleId="NoSpacing">
    <w:name w:val="No Spacing"/>
    <w:uiPriority w:val="1"/>
    <w:qFormat/>
    <w:rsid w:val="0083121D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MC style formatted template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Library</cp:lastModifiedBy>
  <cp:revision>2</cp:revision>
  <dcterms:created xsi:type="dcterms:W3CDTF">2018-01-30T20:49:00Z</dcterms:created>
  <dcterms:modified xsi:type="dcterms:W3CDTF">2018-01-30T20:49:00Z</dcterms:modified>
</cp:coreProperties>
</file>